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89347" w14:textId="77777777" w:rsidR="00BC0EC2" w:rsidRDefault="00B70C05" w:rsidP="0091264C">
      <w:pPr>
        <w:shd w:val="clear" w:color="auto" w:fill="FFFFFF"/>
        <w:spacing w:before="10"/>
        <w:rPr>
          <w:rFonts w:ascii="Times New Roman" w:hAnsi="Times New Roman" w:cs="Times New Roman"/>
          <w:b/>
          <w:bCs/>
          <w:i/>
          <w:iCs/>
          <w:spacing w:val="1"/>
          <w:sz w:val="22"/>
          <w:szCs w:val="22"/>
        </w:rPr>
      </w:pPr>
      <w:bookmarkStart w:id="0" w:name="_GoBack"/>
      <w:bookmarkEnd w:id="0"/>
      <w:r w:rsidRPr="00BC0EC2">
        <w:rPr>
          <w:rFonts w:ascii="Times New Roman" w:hAnsi="Times New Roman" w:cs="Times New Roman"/>
          <w:b/>
          <w:bCs/>
          <w:iCs/>
          <w:noProof/>
          <w:spacing w:val="1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3F58A019" wp14:editId="4602B7CC">
            <wp:simplePos x="0" y="0"/>
            <wp:positionH relativeFrom="column">
              <wp:posOffset>-31115</wp:posOffset>
            </wp:positionH>
            <wp:positionV relativeFrom="paragraph">
              <wp:posOffset>0</wp:posOffset>
            </wp:positionV>
            <wp:extent cx="3305175" cy="2478405"/>
            <wp:effectExtent l="0" t="0" r="9525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64C" w:rsidRPr="00BC0EC2">
        <w:rPr>
          <w:rFonts w:ascii="Times New Roman" w:hAnsi="Times New Roman" w:cs="Times New Roman"/>
          <w:b/>
          <w:bCs/>
          <w:iCs/>
          <w:spacing w:val="1"/>
          <w:sz w:val="48"/>
          <w:szCs w:val="48"/>
        </w:rPr>
        <w:t>EAST</w:t>
      </w:r>
      <w:r w:rsidR="0091264C" w:rsidRPr="00BC0EC2">
        <w:rPr>
          <w:rFonts w:ascii="Times New Roman" w:hAnsi="Times New Roman" w:cs="Times New Roman"/>
          <w:b/>
          <w:bCs/>
          <w:i/>
          <w:iCs/>
          <w:spacing w:val="1"/>
          <w:sz w:val="48"/>
          <w:szCs w:val="48"/>
        </w:rPr>
        <w:t xml:space="preserve"> SIDE NEIGHBOR</w:t>
      </w:r>
      <w:r w:rsidR="007A72A5"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</w:t>
      </w:r>
      <w:r w:rsidR="007A72A5" w:rsidRPr="007A72A5">
        <w:rPr>
          <w:rFonts w:ascii="Times New Roman" w:hAnsi="Times New Roman" w:cs="Times New Roman"/>
          <w:b/>
          <w:bCs/>
          <w:i/>
          <w:iCs/>
          <w:spacing w:val="1"/>
          <w:sz w:val="22"/>
          <w:szCs w:val="22"/>
        </w:rPr>
        <w:t xml:space="preserve">and </w:t>
      </w:r>
    </w:p>
    <w:p w14:paraId="0AD6ECCE" w14:textId="77777777" w:rsidR="00BC0EC2" w:rsidRPr="00BC0EC2" w:rsidRDefault="00BC0EC2" w:rsidP="0091264C">
      <w:pPr>
        <w:shd w:val="clear" w:color="auto" w:fill="FFFFFF"/>
        <w:spacing w:before="10"/>
        <w:rPr>
          <w:rFonts w:ascii="Times New Roman" w:hAnsi="Times New Roman" w:cs="Times New Roman"/>
          <w:b/>
          <w:bCs/>
          <w:iCs/>
          <w:spacing w:val="1"/>
          <w:sz w:val="52"/>
          <w:szCs w:val="52"/>
        </w:rPr>
      </w:pPr>
      <w:r w:rsidRPr="00BC0EC2">
        <w:rPr>
          <w:rFonts w:ascii="Times New Roman" w:hAnsi="Times New Roman" w:cs="Times New Roman"/>
          <w:b/>
          <w:bCs/>
          <w:iCs/>
          <w:spacing w:val="1"/>
          <w:sz w:val="52"/>
          <w:szCs w:val="52"/>
        </w:rPr>
        <w:t xml:space="preserve">Carlisle Area </w:t>
      </w:r>
      <w:proofErr w:type="spellStart"/>
      <w:r w:rsidRPr="00BC0EC2">
        <w:rPr>
          <w:rFonts w:ascii="Times New Roman" w:hAnsi="Times New Roman" w:cs="Times New Roman"/>
          <w:b/>
          <w:bCs/>
          <w:iCs/>
          <w:spacing w:val="1"/>
          <w:sz w:val="52"/>
          <w:szCs w:val="52"/>
        </w:rPr>
        <w:t>Sertoma</w:t>
      </w:r>
      <w:proofErr w:type="spellEnd"/>
    </w:p>
    <w:p w14:paraId="72473E6D" w14:textId="77777777" w:rsidR="000D0D03" w:rsidRDefault="007A72A5" w:rsidP="0091264C">
      <w:pPr>
        <w:shd w:val="clear" w:color="auto" w:fill="FFFFFF"/>
        <w:spacing w:before="10"/>
        <w:rPr>
          <w:rFonts w:ascii="Times New Roman" w:hAnsi="Times New Roman" w:cs="Times New Roman"/>
          <w:b/>
          <w:bCs/>
          <w:i/>
          <w:iCs/>
          <w:spacing w:val="1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   </w:t>
      </w:r>
      <w:r w:rsidR="0091264C"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</w:t>
      </w:r>
      <w:r w:rsidR="0091264C" w:rsidRPr="007A72A5">
        <w:rPr>
          <w:rFonts w:ascii="Times New Roman" w:hAnsi="Times New Roman" w:cs="Times New Roman"/>
          <w:b/>
          <w:bCs/>
          <w:i/>
          <w:iCs/>
          <w:spacing w:val="1"/>
          <w:sz w:val="4"/>
          <w:szCs w:val="4"/>
        </w:rPr>
        <w:t>&amp;</w:t>
      </w:r>
      <w:r w:rsidR="0091264C">
        <w:rPr>
          <w:rFonts w:ascii="Times New Roman" w:hAnsi="Times New Roman" w:cs="Times New Roman"/>
          <w:b/>
          <w:bCs/>
          <w:i/>
          <w:iCs/>
          <w:spacing w:val="1"/>
          <w:sz w:val="52"/>
          <w:szCs w:val="52"/>
        </w:rPr>
        <w:t xml:space="preserve"> </w:t>
      </w:r>
    </w:p>
    <w:p w14:paraId="3232C027" w14:textId="77777777" w:rsidR="003B571E" w:rsidRDefault="0091264C" w:rsidP="0091264C">
      <w:pPr>
        <w:shd w:val="clear" w:color="auto" w:fill="FFFFFF"/>
        <w:spacing w:before="10"/>
        <w:ind w:left="720"/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BRICK  </w:t>
      </w:r>
      <w:r w:rsidR="003B571E"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  FUNDRAISER</w:t>
      </w:r>
    </w:p>
    <w:p w14:paraId="60026904" w14:textId="77777777" w:rsidR="003B571E" w:rsidRDefault="0091264C" w:rsidP="0091264C">
      <w:pPr>
        <w:shd w:val="clear" w:color="auto" w:fill="FFFFFF"/>
        <w:spacing w:before="10"/>
        <w:ind w:left="720"/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  </w:t>
      </w:r>
      <w:r w:rsidR="003B571E"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>for    L</w:t>
      </w:r>
      <w:r w:rsidRPr="0091264C"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>ABYRINTH</w:t>
      </w:r>
      <w:r w:rsidR="003B571E"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 </w:t>
      </w:r>
      <w:r w:rsidRPr="0091264C"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</w:t>
      </w:r>
      <w:r w:rsidR="003B571E"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>and</w:t>
      </w:r>
    </w:p>
    <w:p w14:paraId="578397EB" w14:textId="77777777" w:rsidR="003B571E" w:rsidRDefault="003B571E" w:rsidP="0091264C">
      <w:pPr>
        <w:shd w:val="clear" w:color="auto" w:fill="FFFFFF"/>
        <w:spacing w:before="10"/>
        <w:ind w:left="720"/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     TIME CAPSULE</w:t>
      </w:r>
    </w:p>
    <w:p w14:paraId="6E67E790" w14:textId="77777777" w:rsidR="003B571E" w:rsidRDefault="003B571E" w:rsidP="0091264C">
      <w:pPr>
        <w:shd w:val="clear" w:color="auto" w:fill="FFFFFF"/>
        <w:spacing w:before="10"/>
        <w:ind w:left="720"/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                 In</w:t>
      </w:r>
    </w:p>
    <w:p w14:paraId="232B6D4F" w14:textId="77777777" w:rsidR="003B571E" w:rsidRDefault="003B571E" w:rsidP="0091264C">
      <w:pPr>
        <w:shd w:val="clear" w:color="auto" w:fill="FFFFFF"/>
        <w:spacing w:before="10"/>
        <w:ind w:left="720"/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>BIDDLE MISSION PARK</w:t>
      </w:r>
    </w:p>
    <w:p w14:paraId="540D3C0D" w14:textId="77777777" w:rsidR="003B571E" w:rsidRDefault="003B571E" w:rsidP="0091264C">
      <w:pPr>
        <w:shd w:val="clear" w:color="auto" w:fill="FFFFFF"/>
        <w:spacing w:before="10"/>
        <w:ind w:left="720"/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  <w:t xml:space="preserve">           CARLISLE</w:t>
      </w:r>
    </w:p>
    <w:p w14:paraId="1AC59C16" w14:textId="77777777" w:rsidR="00031E8D" w:rsidRPr="003B571E" w:rsidRDefault="00375FED" w:rsidP="003B571E">
      <w:pPr>
        <w:shd w:val="clear" w:color="auto" w:fill="FFFFFF"/>
        <w:spacing w:before="10"/>
        <w:ind w:left="720"/>
        <w:rPr>
          <w:rFonts w:ascii="Times New Roman" w:hAnsi="Times New Roman" w:cs="Times New Roman"/>
          <w:b/>
          <w:bCs/>
          <w:i/>
          <w:iCs/>
          <w:spacing w:val="1"/>
          <w:sz w:val="44"/>
          <w:szCs w:val="44"/>
        </w:rPr>
      </w:pPr>
      <w:r>
        <w:rPr>
          <w:sz w:val="24"/>
          <w:szCs w:val="24"/>
        </w:rPr>
        <w:t xml:space="preserve">Your engraved brick will be placed in sidewalk leading to the entrance of the Labyrinth. </w:t>
      </w:r>
      <w:r w:rsidR="00031E8D">
        <w:rPr>
          <w:sz w:val="24"/>
          <w:szCs w:val="24"/>
        </w:rPr>
        <w:t>The Carlisle Labyrinth will be built from the</w:t>
      </w:r>
      <w:r w:rsidR="00BC0EC2">
        <w:rPr>
          <w:sz w:val="24"/>
          <w:szCs w:val="24"/>
        </w:rPr>
        <w:t xml:space="preserve"> generous donations by</w:t>
      </w:r>
      <w:r w:rsidR="00031E8D">
        <w:rPr>
          <w:sz w:val="24"/>
          <w:szCs w:val="24"/>
        </w:rPr>
        <w:t xml:space="preserve"> the people and businesses from the surrounding areas.  The Labyrinth will be unique because it is designed after the floor inside the Chartres</w:t>
      </w:r>
      <w:r w:rsidR="001E5C58">
        <w:rPr>
          <w:sz w:val="24"/>
          <w:szCs w:val="24"/>
        </w:rPr>
        <w:t xml:space="preserve"> Cathedral that was built about</w:t>
      </w:r>
      <w:r w:rsidR="00031E8D">
        <w:rPr>
          <w:sz w:val="24"/>
          <w:szCs w:val="24"/>
        </w:rPr>
        <w:t xml:space="preserve"> the year 1220</w:t>
      </w:r>
      <w:r w:rsidR="000F7BC2">
        <w:rPr>
          <w:sz w:val="24"/>
          <w:szCs w:val="24"/>
        </w:rPr>
        <w:t>.</w:t>
      </w:r>
      <w:r w:rsidR="00031E8D">
        <w:rPr>
          <w:sz w:val="24"/>
          <w:szCs w:val="24"/>
        </w:rPr>
        <w:t xml:space="preserve"> </w:t>
      </w:r>
      <w:r w:rsidR="000F7BC2">
        <w:rPr>
          <w:sz w:val="24"/>
          <w:szCs w:val="24"/>
        </w:rPr>
        <w:t xml:space="preserve"> The </w:t>
      </w:r>
      <w:proofErr w:type="spellStart"/>
      <w:r w:rsidR="000F7BC2">
        <w:rPr>
          <w:sz w:val="24"/>
          <w:szCs w:val="24"/>
        </w:rPr>
        <w:t>Sertoma</w:t>
      </w:r>
      <w:proofErr w:type="spellEnd"/>
      <w:r w:rsidR="000F7BC2">
        <w:rPr>
          <w:sz w:val="24"/>
          <w:szCs w:val="24"/>
        </w:rPr>
        <w:t xml:space="preserve"> Club</w:t>
      </w:r>
      <w:r w:rsidR="00402DBE">
        <w:rPr>
          <w:sz w:val="24"/>
          <w:szCs w:val="24"/>
        </w:rPr>
        <w:t xml:space="preserve"> and ESNA are</w:t>
      </w:r>
      <w:r w:rsidR="000F7BC2">
        <w:rPr>
          <w:sz w:val="24"/>
          <w:szCs w:val="24"/>
        </w:rPr>
        <w:t xml:space="preserve"> proud</w:t>
      </w:r>
      <w:r w:rsidR="00402DBE">
        <w:rPr>
          <w:sz w:val="24"/>
          <w:szCs w:val="24"/>
        </w:rPr>
        <w:t xml:space="preserve"> </w:t>
      </w:r>
      <w:r w:rsidR="003B571E">
        <w:rPr>
          <w:sz w:val="24"/>
          <w:szCs w:val="24"/>
        </w:rPr>
        <w:t>sponsor</w:t>
      </w:r>
      <w:r w:rsidR="00402DBE">
        <w:rPr>
          <w:sz w:val="24"/>
          <w:szCs w:val="24"/>
        </w:rPr>
        <w:t>s</w:t>
      </w:r>
      <w:r w:rsidR="000F7BC2">
        <w:rPr>
          <w:sz w:val="24"/>
          <w:szCs w:val="24"/>
        </w:rPr>
        <w:t xml:space="preserve"> of this project and y</w:t>
      </w:r>
      <w:r w:rsidR="00031E8D">
        <w:rPr>
          <w:sz w:val="24"/>
          <w:szCs w:val="24"/>
        </w:rPr>
        <w:t>our generous donations are greatly appreciated.</w:t>
      </w:r>
    </w:p>
    <w:p w14:paraId="2A01B7E8" w14:textId="77777777" w:rsidR="00031E8D" w:rsidRDefault="00031E8D" w:rsidP="00890208">
      <w:pPr>
        <w:shd w:val="clear" w:color="auto" w:fill="FFFFFF"/>
        <w:tabs>
          <w:tab w:val="left" w:leader="underscore" w:pos="542"/>
        </w:tabs>
        <w:spacing w:before="197"/>
        <w:rPr>
          <w:sz w:val="24"/>
          <w:szCs w:val="24"/>
        </w:rPr>
      </w:pPr>
    </w:p>
    <w:p w14:paraId="1EF916CD" w14:textId="77777777" w:rsidR="000330AD" w:rsidRDefault="00071E6D" w:rsidP="00890208">
      <w:pPr>
        <w:shd w:val="clear" w:color="auto" w:fill="FFFFFF"/>
        <w:tabs>
          <w:tab w:val="left" w:leader="underscore" w:pos="542"/>
        </w:tabs>
        <w:spacing w:before="197"/>
        <w:rPr>
          <w:sz w:val="22"/>
          <w:szCs w:val="22"/>
        </w:rPr>
      </w:pPr>
      <w:r>
        <w:rPr>
          <w:sz w:val="24"/>
          <w:szCs w:val="24"/>
        </w:rPr>
        <w:t xml:space="preserve">  1</w:t>
      </w:r>
      <w:proofErr w:type="gramStart"/>
      <w:r>
        <w:rPr>
          <w:sz w:val="24"/>
          <w:szCs w:val="24"/>
        </w:rPr>
        <w:t>br</w:t>
      </w:r>
      <w:r w:rsidR="002A09A3">
        <w:rPr>
          <w:sz w:val="24"/>
          <w:szCs w:val="24"/>
        </w:rPr>
        <w:t>k.</w:t>
      </w:r>
      <w:r>
        <w:rPr>
          <w:sz w:val="24"/>
          <w:szCs w:val="24"/>
        </w:rPr>
        <w:t>-</w:t>
      </w:r>
      <w:proofErr w:type="gramEnd"/>
      <w:r w:rsidR="008F02F3">
        <w:rPr>
          <w:sz w:val="24"/>
          <w:szCs w:val="24"/>
        </w:rPr>
        <w:t xml:space="preserve"> </w:t>
      </w:r>
      <w:r w:rsidR="00890208" w:rsidRPr="00C04844">
        <w:rPr>
          <w:color w:val="2A2A2A"/>
          <w:spacing w:val="-2"/>
          <w:sz w:val="24"/>
          <w:szCs w:val="24"/>
        </w:rPr>
        <w:t>4"x8</w:t>
      </w:r>
      <w:r w:rsidR="000330AD">
        <w:rPr>
          <w:color w:val="2A2A2A"/>
          <w:spacing w:val="-2"/>
          <w:sz w:val="24"/>
          <w:szCs w:val="24"/>
        </w:rPr>
        <w:t>"</w:t>
      </w:r>
      <w:r>
        <w:rPr>
          <w:color w:val="2A2A2A"/>
          <w:spacing w:val="-2"/>
          <w:sz w:val="24"/>
          <w:szCs w:val="24"/>
        </w:rPr>
        <w:t xml:space="preserve"> = </w:t>
      </w:r>
      <w:r w:rsidRPr="00C04844">
        <w:rPr>
          <w:color w:val="2A2A2A"/>
          <w:spacing w:val="-2"/>
          <w:sz w:val="24"/>
          <w:szCs w:val="24"/>
        </w:rPr>
        <w:t>$</w:t>
      </w:r>
      <w:r w:rsidR="00FF2046">
        <w:rPr>
          <w:color w:val="2A2A2A"/>
          <w:spacing w:val="-2"/>
          <w:sz w:val="24"/>
          <w:szCs w:val="24"/>
          <w:u w:val="single"/>
        </w:rPr>
        <w:t>10</w:t>
      </w:r>
      <w:r>
        <w:rPr>
          <w:color w:val="2A2A2A"/>
          <w:spacing w:val="-2"/>
          <w:sz w:val="24"/>
          <w:szCs w:val="24"/>
          <w:u w:val="single"/>
        </w:rPr>
        <w:t>0.00</w:t>
      </w:r>
      <w:r w:rsidR="00D24859">
        <w:rPr>
          <w:color w:val="2A2A2A"/>
          <w:spacing w:val="-2"/>
          <w:sz w:val="24"/>
          <w:szCs w:val="24"/>
        </w:rPr>
        <w:t xml:space="preserve">     </w:t>
      </w:r>
      <w:r w:rsidR="00C04844">
        <w:rPr>
          <w:color w:val="2A2A2A"/>
          <w:spacing w:val="-2"/>
          <w:sz w:val="22"/>
          <w:szCs w:val="22"/>
        </w:rPr>
        <w:t xml:space="preserve">3 </w:t>
      </w:r>
      <w:r w:rsidR="00890208" w:rsidRPr="00C04844">
        <w:rPr>
          <w:color w:val="2A2A2A"/>
          <w:spacing w:val="-2"/>
          <w:sz w:val="22"/>
          <w:szCs w:val="22"/>
        </w:rPr>
        <w:t>lines of engraving up to 17</w:t>
      </w:r>
      <w:r w:rsidR="008A0EDC" w:rsidRPr="00C04844">
        <w:rPr>
          <w:color w:val="2A2A2A"/>
          <w:spacing w:val="-2"/>
          <w:sz w:val="22"/>
          <w:szCs w:val="22"/>
        </w:rPr>
        <w:t xml:space="preserve"> characters per line, spaces</w:t>
      </w:r>
      <w:r w:rsidR="00C04844">
        <w:rPr>
          <w:color w:val="2A2A2A"/>
          <w:spacing w:val="-2"/>
          <w:sz w:val="22"/>
          <w:szCs w:val="22"/>
        </w:rPr>
        <w:t>, numbers and letters</w:t>
      </w:r>
      <w:r>
        <w:rPr>
          <w:color w:val="2A2A2A"/>
          <w:spacing w:val="-2"/>
          <w:sz w:val="22"/>
          <w:szCs w:val="22"/>
        </w:rPr>
        <w:t>.</w:t>
      </w:r>
      <w:r w:rsidR="008A0EDC" w:rsidRPr="00C04844">
        <w:rPr>
          <w:sz w:val="22"/>
          <w:szCs w:val="22"/>
        </w:rPr>
        <w:t xml:space="preserve">                                      </w:t>
      </w:r>
    </w:p>
    <w:p w14:paraId="54EC6FF1" w14:textId="77777777" w:rsidR="00FF2046" w:rsidRDefault="00890208" w:rsidP="008C6E15">
      <w:pPr>
        <w:shd w:val="clear" w:color="auto" w:fill="FFFFFF"/>
        <w:tabs>
          <w:tab w:val="left" w:leader="underscore" w:pos="542"/>
        </w:tabs>
        <w:spacing w:before="197"/>
        <w:rPr>
          <w:sz w:val="24"/>
          <w:szCs w:val="24"/>
        </w:rPr>
      </w:pPr>
      <w:r w:rsidRPr="00C04844">
        <w:rPr>
          <w:sz w:val="24"/>
          <w:szCs w:val="24"/>
        </w:rPr>
        <w:t xml:space="preserve">              </w:t>
      </w:r>
    </w:p>
    <w:p w14:paraId="0D8F569B" w14:textId="77777777" w:rsidR="006A694E" w:rsidRPr="00C04844" w:rsidRDefault="006A694E" w:rsidP="008C6E15">
      <w:pPr>
        <w:shd w:val="clear" w:color="auto" w:fill="FFFFFF"/>
        <w:tabs>
          <w:tab w:val="left" w:leader="underscore" w:pos="542"/>
        </w:tabs>
        <w:spacing w:before="197"/>
        <w:rPr>
          <w:sz w:val="24"/>
          <w:szCs w:val="24"/>
        </w:rPr>
      </w:pPr>
      <w:r>
        <w:rPr>
          <w:color w:val="2A2A2A"/>
          <w:spacing w:val="-5"/>
          <w:sz w:val="28"/>
          <w:szCs w:val="28"/>
        </w:rPr>
        <w:t>Purchased by:</w:t>
      </w:r>
    </w:p>
    <w:p w14:paraId="4EFA3AEB" w14:textId="77777777" w:rsidR="006A694E" w:rsidRDefault="00DC7ABC" w:rsidP="00DC7ABC">
      <w:pPr>
        <w:shd w:val="clear" w:color="auto" w:fill="FFFFFF"/>
        <w:tabs>
          <w:tab w:val="left" w:leader="underscore" w:pos="9178"/>
        </w:tabs>
        <w:spacing w:before="144" w:after="24"/>
      </w:pPr>
      <w:r>
        <w:rPr>
          <w:color w:val="2A2A2A"/>
          <w:spacing w:val="-9"/>
          <w:sz w:val="28"/>
          <w:szCs w:val="28"/>
        </w:rPr>
        <w:t xml:space="preserve">              </w:t>
      </w:r>
      <w:proofErr w:type="gramStart"/>
      <w:r w:rsidR="006A694E">
        <w:rPr>
          <w:color w:val="2A2A2A"/>
          <w:spacing w:val="-9"/>
          <w:sz w:val="28"/>
          <w:szCs w:val="28"/>
        </w:rPr>
        <w:t>Name:</w:t>
      </w:r>
      <w:r w:rsidR="001334BC">
        <w:rPr>
          <w:color w:val="2A2A2A"/>
          <w:sz w:val="28"/>
          <w:szCs w:val="28"/>
        </w:rPr>
        <w:t>_</w:t>
      </w:r>
      <w:proofErr w:type="gramEnd"/>
      <w:r w:rsidR="001334BC">
        <w:rPr>
          <w:color w:val="2A2A2A"/>
          <w:sz w:val="28"/>
          <w:szCs w:val="28"/>
        </w:rPr>
        <w:t>__________________________________________</w:t>
      </w:r>
      <w:r>
        <w:rPr>
          <w:color w:val="2A2A2A"/>
          <w:sz w:val="28"/>
          <w:szCs w:val="28"/>
        </w:rPr>
        <w:t>_</w:t>
      </w:r>
    </w:p>
    <w:p w14:paraId="70B33591" w14:textId="77777777" w:rsidR="006A694E" w:rsidRDefault="006A694E" w:rsidP="00DC7ABC">
      <w:pPr>
        <w:shd w:val="clear" w:color="auto" w:fill="FFFFFF"/>
        <w:tabs>
          <w:tab w:val="left" w:leader="underscore" w:pos="9178"/>
        </w:tabs>
        <w:spacing w:before="144" w:after="24"/>
        <w:sectPr w:rsidR="006A694E">
          <w:type w:val="continuous"/>
          <w:pgSz w:w="12240" w:h="15840"/>
          <w:pgMar w:top="360" w:right="509" w:bottom="360" w:left="753" w:header="720" w:footer="720" w:gutter="0"/>
          <w:cols w:space="60"/>
          <w:noEndnote/>
        </w:sectPr>
      </w:pPr>
    </w:p>
    <w:p w14:paraId="261AE09B" w14:textId="77777777" w:rsidR="001334BC" w:rsidRPr="008C6E15" w:rsidRDefault="001334BC" w:rsidP="008C6E15">
      <w:pPr>
        <w:shd w:val="clear" w:color="auto" w:fill="FFFFFF"/>
        <w:tabs>
          <w:tab w:val="left" w:leader="underscore" w:pos="1138"/>
        </w:tabs>
        <w:spacing w:line="470" w:lineRule="exact"/>
        <w:ind w:left="10"/>
        <w:rPr>
          <w:color w:val="2A2A2A"/>
          <w:spacing w:val="-8"/>
          <w:sz w:val="28"/>
          <w:szCs w:val="28"/>
        </w:rPr>
      </w:pPr>
      <w:r>
        <w:rPr>
          <w:color w:val="2A2A2A"/>
          <w:spacing w:val="-7"/>
          <w:sz w:val="28"/>
          <w:szCs w:val="28"/>
        </w:rPr>
        <w:t xml:space="preserve">             </w:t>
      </w:r>
      <w:proofErr w:type="gramStart"/>
      <w:r>
        <w:rPr>
          <w:color w:val="2A2A2A"/>
          <w:spacing w:val="-7"/>
          <w:sz w:val="28"/>
          <w:szCs w:val="28"/>
        </w:rPr>
        <w:t>Address:_</w:t>
      </w:r>
      <w:proofErr w:type="gramEnd"/>
      <w:r>
        <w:rPr>
          <w:color w:val="2A2A2A"/>
          <w:spacing w:val="-7"/>
          <w:sz w:val="28"/>
          <w:szCs w:val="28"/>
        </w:rPr>
        <w:t>___________________________________________</w:t>
      </w:r>
      <w:r w:rsidR="006A694E">
        <w:rPr>
          <w:color w:val="2A2A2A"/>
          <w:spacing w:val="-7"/>
          <w:sz w:val="28"/>
          <w:szCs w:val="28"/>
        </w:rPr>
        <w:br/>
      </w:r>
      <w:r>
        <w:rPr>
          <w:color w:val="2A2A2A"/>
          <w:spacing w:val="-8"/>
          <w:sz w:val="28"/>
          <w:szCs w:val="28"/>
        </w:rPr>
        <w:t xml:space="preserve">             City:__________________ State: _________  Zip: ___________</w:t>
      </w:r>
    </w:p>
    <w:p w14:paraId="7027678F" w14:textId="77777777" w:rsidR="008A0EDC" w:rsidRDefault="001334BC" w:rsidP="008C6E15">
      <w:pPr>
        <w:shd w:val="clear" w:color="auto" w:fill="FFFFFF"/>
        <w:tabs>
          <w:tab w:val="left" w:leader="underscore" w:pos="1138"/>
        </w:tabs>
        <w:spacing w:line="470" w:lineRule="exact"/>
        <w:ind w:left="10"/>
      </w:pPr>
      <w:r>
        <w:rPr>
          <w:color w:val="2A2A2A"/>
          <w:spacing w:val="-11"/>
          <w:sz w:val="28"/>
          <w:szCs w:val="28"/>
        </w:rPr>
        <w:t xml:space="preserve">              </w:t>
      </w:r>
      <w:r w:rsidR="006A694E">
        <w:rPr>
          <w:color w:val="2A2A2A"/>
          <w:spacing w:val="-11"/>
          <w:sz w:val="28"/>
          <w:szCs w:val="28"/>
        </w:rPr>
        <w:t xml:space="preserve">Telephone </w:t>
      </w:r>
      <w:proofErr w:type="gramStart"/>
      <w:r w:rsidR="006A694E">
        <w:rPr>
          <w:color w:val="2A2A2A"/>
          <w:spacing w:val="-11"/>
          <w:sz w:val="28"/>
          <w:szCs w:val="28"/>
        </w:rPr>
        <w:t>No</w:t>
      </w:r>
      <w:r>
        <w:rPr>
          <w:color w:val="2A2A2A"/>
          <w:spacing w:val="-11"/>
          <w:sz w:val="28"/>
          <w:szCs w:val="28"/>
        </w:rPr>
        <w:t>:_</w:t>
      </w:r>
      <w:proofErr w:type="gramEnd"/>
      <w:r>
        <w:rPr>
          <w:color w:val="2A2A2A"/>
          <w:spacing w:val="-11"/>
          <w:sz w:val="28"/>
          <w:szCs w:val="28"/>
        </w:rPr>
        <w:t>_______________</w:t>
      </w:r>
      <w:r w:rsidR="008C6E15">
        <w:rPr>
          <w:color w:val="2A2A2A"/>
          <w:spacing w:val="-11"/>
          <w:sz w:val="28"/>
          <w:szCs w:val="28"/>
        </w:rPr>
        <w:t xml:space="preserve">  Email:</w:t>
      </w:r>
      <w:r w:rsidR="008C6E15">
        <w:rPr>
          <w:color w:val="2A2A2A"/>
          <w:spacing w:val="-11"/>
          <w:sz w:val="28"/>
          <w:szCs w:val="28"/>
        </w:rPr>
        <w:softHyphen/>
      </w:r>
      <w:r w:rsidR="008C6E15">
        <w:rPr>
          <w:color w:val="2A2A2A"/>
          <w:spacing w:val="-11"/>
          <w:sz w:val="28"/>
          <w:szCs w:val="28"/>
        </w:rPr>
        <w:softHyphen/>
      </w:r>
      <w:r w:rsidR="008C6E15">
        <w:rPr>
          <w:color w:val="2A2A2A"/>
          <w:spacing w:val="-11"/>
          <w:sz w:val="28"/>
          <w:szCs w:val="28"/>
        </w:rPr>
        <w:softHyphen/>
      </w:r>
      <w:r w:rsidR="008C6E15">
        <w:rPr>
          <w:color w:val="2A2A2A"/>
          <w:spacing w:val="-11"/>
          <w:sz w:val="28"/>
          <w:szCs w:val="28"/>
        </w:rPr>
        <w:softHyphen/>
      </w:r>
      <w:r w:rsidR="008C6E15">
        <w:rPr>
          <w:color w:val="2A2A2A"/>
          <w:spacing w:val="-11"/>
          <w:sz w:val="28"/>
          <w:szCs w:val="28"/>
        </w:rPr>
        <w:softHyphen/>
      </w:r>
      <w:r w:rsidR="008C6E15">
        <w:rPr>
          <w:color w:val="2A2A2A"/>
          <w:spacing w:val="-11"/>
          <w:sz w:val="28"/>
          <w:szCs w:val="28"/>
        </w:rPr>
        <w:softHyphen/>
        <w:t>___________________</w:t>
      </w:r>
    </w:p>
    <w:p w14:paraId="32BCBD34" w14:textId="77777777" w:rsidR="00FF2046" w:rsidRDefault="008C6E15" w:rsidP="00031E8D">
      <w:pPr>
        <w:shd w:val="clear" w:color="auto" w:fill="FFFFFF"/>
        <w:tabs>
          <w:tab w:val="left" w:leader="underscore" w:pos="1138"/>
        </w:tabs>
        <w:spacing w:line="470" w:lineRule="exact"/>
        <w:ind w:left="10"/>
        <w:rPr>
          <w:color w:val="2A2A2A"/>
        </w:rPr>
      </w:pPr>
      <w:r>
        <w:rPr>
          <w:color w:val="2A2A2A"/>
        </w:rPr>
        <w:t xml:space="preserve">                  </w:t>
      </w:r>
    </w:p>
    <w:p w14:paraId="0DB34F3B" w14:textId="77777777" w:rsidR="006A694E" w:rsidRPr="008A0EDC" w:rsidRDefault="00031E8D" w:rsidP="008A0EDC">
      <w:pPr>
        <w:shd w:val="clear" w:color="auto" w:fill="FFFFFF"/>
        <w:tabs>
          <w:tab w:val="left" w:leader="underscore" w:pos="1138"/>
        </w:tabs>
        <w:spacing w:line="470" w:lineRule="exact"/>
        <w:ind w:left="10"/>
      </w:pPr>
      <w:r>
        <w:rPr>
          <w:color w:val="2A2A2A"/>
        </w:rPr>
        <w:t xml:space="preserve">      </w:t>
      </w:r>
      <w:r w:rsidR="00FF2046">
        <w:rPr>
          <w:color w:val="2A2A2A"/>
        </w:rPr>
        <w:t xml:space="preserve">        </w:t>
      </w:r>
      <w:r>
        <w:rPr>
          <w:color w:val="2A2A2A"/>
        </w:rPr>
        <w:t xml:space="preserve">    </w:t>
      </w:r>
      <w:r w:rsidR="008C6E15">
        <w:rPr>
          <w:color w:val="2A2A2A"/>
        </w:rPr>
        <w:t xml:space="preserve"> </w:t>
      </w:r>
      <w:r w:rsidR="008A0EDC">
        <w:rPr>
          <w:color w:val="2A2A2A"/>
        </w:rPr>
        <w:t>Engrav</w:t>
      </w:r>
      <w:r w:rsidR="006A694E" w:rsidRPr="008A0EDC">
        <w:rPr>
          <w:color w:val="2A2A2A"/>
        </w:rPr>
        <w:t xml:space="preserve">ing: </w:t>
      </w:r>
      <w:r w:rsidR="006A694E" w:rsidRPr="008A0EDC">
        <w:rPr>
          <w:i/>
          <w:iCs/>
          <w:color w:val="2A2A2A"/>
        </w:rPr>
        <w:t>PLEASE PRINT LEGIBLY</w:t>
      </w:r>
      <w:r w:rsidR="008A0EDC" w:rsidRPr="008A0EDC">
        <w:rPr>
          <w:i/>
          <w:iCs/>
          <w:color w:val="2A2A2A"/>
        </w:rPr>
        <w:t>/ ALL ENGRAVING SUBJECT TO COMMITTEE APPROVAL</w:t>
      </w: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  <w:gridCol w:w="560"/>
        <w:gridCol w:w="560"/>
        <w:gridCol w:w="560"/>
        <w:gridCol w:w="560"/>
      </w:tblGrid>
      <w:tr w:rsidR="00482E63" w:rsidRPr="000E66FA" w14:paraId="3AB301F1" w14:textId="77777777" w:rsidTr="004C0F2F">
        <w:trPr>
          <w:trHeight w:val="40"/>
        </w:trPr>
        <w:tc>
          <w:tcPr>
            <w:tcW w:w="559" w:type="dxa"/>
          </w:tcPr>
          <w:p w14:paraId="32F34E05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3B04E983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467F1C4F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156DD4C0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31877941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35439299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7C5BC534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67A962FC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68474A91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12048188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51EA049D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19BFDC72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7078B9FB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6283D7B4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76F7089A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7E11F194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116DC1DD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</w:tr>
      <w:tr w:rsidR="00482E63" w:rsidRPr="000E66FA" w14:paraId="73141F11" w14:textId="77777777" w:rsidTr="004C0F2F">
        <w:trPr>
          <w:trHeight w:val="39"/>
        </w:trPr>
        <w:tc>
          <w:tcPr>
            <w:tcW w:w="559" w:type="dxa"/>
          </w:tcPr>
          <w:p w14:paraId="005E5F69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3F7EDEFD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013D7153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2D311DBF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504F02C0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02296758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096E3FD6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6593B64E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6EC5BCB2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32E4D893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59" w:type="dxa"/>
          </w:tcPr>
          <w:p w14:paraId="10554610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326D924E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3092808C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7F5A35E6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42D2BDDA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29CA336E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  <w:tc>
          <w:tcPr>
            <w:tcW w:w="560" w:type="dxa"/>
          </w:tcPr>
          <w:p w14:paraId="4D23D7A1" w14:textId="77777777" w:rsidR="00482E63" w:rsidRPr="000E66FA" w:rsidRDefault="00482E63" w:rsidP="008C6E15">
            <w:pPr>
              <w:spacing w:before="341"/>
              <w:ind w:right="2539"/>
              <w:jc w:val="right"/>
            </w:pPr>
          </w:p>
        </w:tc>
      </w:tr>
      <w:tr w:rsidR="00482E63" w:rsidRPr="00482E63" w14:paraId="2E7F9FC7" w14:textId="77777777" w:rsidTr="004C0F2F">
        <w:trPr>
          <w:trHeight w:val="37"/>
        </w:trPr>
        <w:tc>
          <w:tcPr>
            <w:tcW w:w="559" w:type="dxa"/>
          </w:tcPr>
          <w:p w14:paraId="65F8B860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11C6159E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77380099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3A7BE23F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3DA35DAF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3F4DD166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27671331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3858102C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25714BDE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06783C00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59" w:type="dxa"/>
          </w:tcPr>
          <w:p w14:paraId="4DA26FE4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6BAB57E4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2757AC68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697DDEE1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1CDC5A6C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4C859E4D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  <w:tc>
          <w:tcPr>
            <w:tcW w:w="560" w:type="dxa"/>
          </w:tcPr>
          <w:p w14:paraId="3D16CB3C" w14:textId="77777777" w:rsidR="00482E63" w:rsidRPr="00482E63" w:rsidRDefault="00482E63" w:rsidP="008C6E15">
            <w:pPr>
              <w:spacing w:before="341"/>
              <w:ind w:right="2539"/>
              <w:jc w:val="right"/>
              <w:rPr>
                <w:sz w:val="16"/>
                <w:szCs w:val="16"/>
              </w:rPr>
            </w:pPr>
          </w:p>
        </w:tc>
      </w:tr>
    </w:tbl>
    <w:p w14:paraId="71216D1B" w14:textId="77777777" w:rsidR="001334BC" w:rsidRPr="00482E63" w:rsidRDefault="008A0EDC" w:rsidP="001334BC">
      <w:pPr>
        <w:shd w:val="clear" w:color="auto" w:fill="FFFFFF"/>
        <w:spacing w:before="341"/>
        <w:ind w:right="2539"/>
        <w:rPr>
          <w:sz w:val="16"/>
          <w:szCs w:val="16"/>
        </w:rPr>
      </w:pPr>
      <w:r w:rsidRPr="00482E63">
        <w:rPr>
          <w:sz w:val="16"/>
          <w:szCs w:val="16"/>
        </w:rPr>
        <w:t>LINE 1</w:t>
      </w:r>
    </w:p>
    <w:p w14:paraId="2A63A084" w14:textId="77777777" w:rsidR="008A0EDC" w:rsidRPr="00482E63" w:rsidRDefault="008A0EDC" w:rsidP="001334BC">
      <w:pPr>
        <w:shd w:val="clear" w:color="auto" w:fill="FFFFFF"/>
        <w:spacing w:before="341"/>
        <w:ind w:right="2539"/>
        <w:rPr>
          <w:sz w:val="16"/>
          <w:szCs w:val="16"/>
        </w:rPr>
      </w:pPr>
      <w:r w:rsidRPr="00482E63">
        <w:rPr>
          <w:sz w:val="16"/>
          <w:szCs w:val="16"/>
        </w:rPr>
        <w:t>LINE 2</w:t>
      </w:r>
    </w:p>
    <w:p w14:paraId="4B11BD99" w14:textId="77777777" w:rsidR="008A0EDC" w:rsidRPr="00482E63" w:rsidRDefault="008A0EDC" w:rsidP="001334BC">
      <w:pPr>
        <w:shd w:val="clear" w:color="auto" w:fill="FFFFFF"/>
        <w:spacing w:before="341"/>
        <w:ind w:right="2539"/>
        <w:rPr>
          <w:sz w:val="16"/>
          <w:szCs w:val="16"/>
        </w:rPr>
      </w:pPr>
      <w:r w:rsidRPr="00482E63">
        <w:rPr>
          <w:sz w:val="16"/>
          <w:szCs w:val="16"/>
        </w:rPr>
        <w:t>LINE</w:t>
      </w:r>
      <w:r w:rsidR="0011793C" w:rsidRPr="00482E63">
        <w:rPr>
          <w:sz w:val="16"/>
          <w:szCs w:val="16"/>
        </w:rPr>
        <w:t xml:space="preserve"> 3</w:t>
      </w:r>
    </w:p>
    <w:p w14:paraId="02A361AA" w14:textId="77777777" w:rsidR="008A0EDC" w:rsidRDefault="008A0EDC" w:rsidP="001334BC">
      <w:pPr>
        <w:shd w:val="clear" w:color="auto" w:fill="FFFFFF"/>
        <w:spacing w:before="341"/>
        <w:ind w:right="2539"/>
        <w:sectPr w:rsidR="008A0EDC">
          <w:type w:val="continuous"/>
          <w:pgSz w:w="12240" w:h="15840"/>
          <w:pgMar w:top="360" w:right="509" w:bottom="360" w:left="753" w:header="720" w:footer="720" w:gutter="0"/>
          <w:cols w:space="60"/>
          <w:noEndnote/>
        </w:sectPr>
      </w:pPr>
    </w:p>
    <w:p w14:paraId="50E66A62" w14:textId="77777777" w:rsidR="00FF2046" w:rsidRDefault="003A3D99" w:rsidP="0011793C">
      <w:pPr>
        <w:pStyle w:val="NoSpacing"/>
        <w:rPr>
          <w:sz w:val="16"/>
          <w:szCs w:val="16"/>
        </w:rPr>
      </w:pPr>
      <w:r w:rsidRPr="00482E63">
        <w:rPr>
          <w:sz w:val="16"/>
          <w:szCs w:val="16"/>
        </w:rPr>
        <w:t xml:space="preserve"> </w:t>
      </w:r>
    </w:p>
    <w:p w14:paraId="328C1137" w14:textId="77777777" w:rsidR="00FF2046" w:rsidRDefault="00FF2046" w:rsidP="0011793C">
      <w:pPr>
        <w:pStyle w:val="NoSpacing"/>
        <w:rPr>
          <w:sz w:val="16"/>
          <w:szCs w:val="16"/>
        </w:rPr>
      </w:pPr>
    </w:p>
    <w:p w14:paraId="427D2CC5" w14:textId="77777777" w:rsidR="00ED4393" w:rsidRPr="00482E63" w:rsidRDefault="00ED4393" w:rsidP="0011793C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 xml:space="preserve">Brick placement in sidewalk randomly placed. Bricks are </w:t>
      </w:r>
      <w:r w:rsidR="00C073AC">
        <w:rPr>
          <w:sz w:val="16"/>
          <w:szCs w:val="16"/>
        </w:rPr>
        <w:t>available</w:t>
      </w:r>
      <w:r>
        <w:rPr>
          <w:sz w:val="16"/>
          <w:szCs w:val="16"/>
        </w:rPr>
        <w:t xml:space="preserve"> on a first-come</w:t>
      </w:r>
      <w:r w:rsidR="001E5C58">
        <w:rPr>
          <w:sz w:val="16"/>
          <w:szCs w:val="16"/>
        </w:rPr>
        <w:t>,</w:t>
      </w:r>
      <w:r>
        <w:rPr>
          <w:sz w:val="16"/>
          <w:szCs w:val="16"/>
        </w:rPr>
        <w:t xml:space="preserve"> first-serve</w:t>
      </w:r>
      <w:r w:rsidR="001E5C58">
        <w:rPr>
          <w:sz w:val="16"/>
          <w:szCs w:val="16"/>
        </w:rPr>
        <w:t>d</w:t>
      </w:r>
      <w:r>
        <w:rPr>
          <w:sz w:val="16"/>
          <w:szCs w:val="16"/>
        </w:rPr>
        <w:t xml:space="preserve"> basis, and there is no </w:t>
      </w:r>
      <w:r w:rsidR="00C073AC">
        <w:rPr>
          <w:sz w:val="16"/>
          <w:szCs w:val="16"/>
        </w:rPr>
        <w:t>guarantee</w:t>
      </w:r>
      <w:r>
        <w:rPr>
          <w:sz w:val="16"/>
          <w:szCs w:val="16"/>
        </w:rPr>
        <w:t xml:space="preserve"> of </w:t>
      </w:r>
      <w:r w:rsidR="00375FED">
        <w:rPr>
          <w:sz w:val="16"/>
          <w:szCs w:val="16"/>
        </w:rPr>
        <w:t>actual location</w:t>
      </w:r>
      <w:r>
        <w:rPr>
          <w:sz w:val="16"/>
          <w:szCs w:val="16"/>
        </w:rPr>
        <w:t xml:space="preserve"> placement in the</w:t>
      </w:r>
      <w:r w:rsidR="00375FED">
        <w:rPr>
          <w:sz w:val="16"/>
          <w:szCs w:val="16"/>
        </w:rPr>
        <w:t xml:space="preserve"> sidewalk.  Contributions</w:t>
      </w:r>
      <w:r w:rsidR="003B571E">
        <w:rPr>
          <w:sz w:val="16"/>
          <w:szCs w:val="16"/>
        </w:rPr>
        <w:t xml:space="preserve"> are tax deductible. The </w:t>
      </w:r>
      <w:r w:rsidR="00D154D6">
        <w:rPr>
          <w:sz w:val="16"/>
          <w:szCs w:val="16"/>
        </w:rPr>
        <w:t>B</w:t>
      </w:r>
      <w:r w:rsidR="00D154D6" w:rsidRPr="00D154D6">
        <w:rPr>
          <w:sz w:val="16"/>
          <w:szCs w:val="16"/>
        </w:rPr>
        <w:t xml:space="preserve">iddle Mission Labyrinth Project Board </w:t>
      </w:r>
      <w:r w:rsidR="00D154D6">
        <w:rPr>
          <w:sz w:val="16"/>
          <w:szCs w:val="16"/>
        </w:rPr>
        <w:t>is a (501c3) nonprofit operating under the Carlisle Area Religious Council (</w:t>
      </w:r>
      <w:r w:rsidR="005B7B23">
        <w:rPr>
          <w:sz w:val="16"/>
          <w:szCs w:val="16"/>
        </w:rPr>
        <w:t>CARC</w:t>
      </w:r>
      <w:r w:rsidR="00D154D6">
        <w:rPr>
          <w:sz w:val="16"/>
          <w:szCs w:val="16"/>
        </w:rPr>
        <w:t>),</w:t>
      </w:r>
      <w:r w:rsidR="00375FED">
        <w:rPr>
          <w:sz w:val="16"/>
          <w:szCs w:val="16"/>
        </w:rPr>
        <w:t xml:space="preserve"> tax exempt number </w:t>
      </w:r>
      <w:r w:rsidR="005B7B23" w:rsidRPr="005B7B23">
        <w:rPr>
          <w:sz w:val="16"/>
          <w:szCs w:val="16"/>
        </w:rPr>
        <w:t>23-</w:t>
      </w:r>
      <w:r w:rsidR="00D154D6" w:rsidRPr="005B7B23">
        <w:rPr>
          <w:sz w:val="16"/>
          <w:szCs w:val="16"/>
        </w:rPr>
        <w:t>2158651</w:t>
      </w:r>
      <w:r w:rsidR="00124527">
        <w:rPr>
          <w:sz w:val="16"/>
          <w:szCs w:val="16"/>
        </w:rPr>
        <w:t>.</w:t>
      </w:r>
    </w:p>
    <w:p w14:paraId="572B4779" w14:textId="77777777" w:rsidR="00402DBE" w:rsidRDefault="00402DBE" w:rsidP="00FF2046">
      <w:pPr>
        <w:pStyle w:val="NoSpacing"/>
      </w:pPr>
    </w:p>
    <w:p w14:paraId="3261D8DB" w14:textId="77777777" w:rsidR="00FF2046" w:rsidRDefault="003A3D99" w:rsidP="00FF2046">
      <w:pPr>
        <w:pStyle w:val="NoSpacing"/>
      </w:pPr>
      <w:r>
        <w:t xml:space="preserve">Please return completed </w:t>
      </w:r>
      <w:r w:rsidR="00C073AC">
        <w:t>for</w:t>
      </w:r>
      <w:r w:rsidR="000D0D03">
        <w:t>m</w:t>
      </w:r>
      <w:r w:rsidR="00C073AC">
        <w:t xml:space="preserve"> along with check payable to</w:t>
      </w:r>
      <w:r w:rsidR="00FF2046">
        <w:t>:</w:t>
      </w:r>
    </w:p>
    <w:p w14:paraId="6EC9129C" w14:textId="77777777" w:rsidR="00FF2046" w:rsidRPr="00071E6D" w:rsidRDefault="000F7BC2" w:rsidP="00FF2046">
      <w:pPr>
        <w:pStyle w:val="NoSpacing"/>
        <w:rPr>
          <w:b/>
        </w:rPr>
      </w:pPr>
      <w:r w:rsidRPr="00071E6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51E958" wp14:editId="6E71C5CF">
                <wp:simplePos x="0" y="0"/>
                <wp:positionH relativeFrom="column">
                  <wp:posOffset>3714751</wp:posOffset>
                </wp:positionH>
                <wp:positionV relativeFrom="paragraph">
                  <wp:posOffset>6985</wp:posOffset>
                </wp:positionV>
                <wp:extent cx="2514600" cy="758190"/>
                <wp:effectExtent l="0" t="0" r="19050" b="2286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8552" w14:textId="77777777" w:rsidR="0011793C" w:rsidRPr="0011793C" w:rsidRDefault="001179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D439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4527">
                              <w:rPr>
                                <w:sz w:val="24"/>
                                <w:szCs w:val="24"/>
                              </w:rPr>
                              <w:t>Any Question Please</w:t>
                            </w:r>
                          </w:p>
                          <w:p w14:paraId="310D5CA7" w14:textId="77777777" w:rsidR="0011793C" w:rsidRDefault="0011793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A83F8B" w14:textId="77777777" w:rsidR="0011793C" w:rsidRPr="00ED4393" w:rsidRDefault="00ED439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ED4393">
                              <w:rPr>
                                <w:sz w:val="22"/>
                                <w:szCs w:val="22"/>
                              </w:rPr>
                              <w:t>Contact</w:t>
                            </w:r>
                            <w:r w:rsidR="00031E8D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Pr="00ED4393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31E8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F2046">
                              <w:rPr>
                                <w:sz w:val="22"/>
                                <w:szCs w:val="22"/>
                              </w:rPr>
                              <w:t>ROGER SPITZ</w:t>
                            </w:r>
                            <w:r w:rsidRPr="00ED439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99A9F46" w14:textId="77777777" w:rsidR="0011793C" w:rsidRPr="00ED4393" w:rsidRDefault="00370579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31E8D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F7BC2">
                              <w:rPr>
                                <w:color w:val="4F81BD" w:themeColor="accent1"/>
                                <w:sz w:val="24"/>
                                <w:szCs w:val="24"/>
                                <w:u w:val="single"/>
                              </w:rPr>
                              <w:t>spitzrc@aol.com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C510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2.5pt;margin-top:.55pt;width:198pt;height:59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">
                <v:textbox>
                  <w:txbxContent>
                    <w:p w:rsidR="0011793C" w:rsidRPr="0011793C" w:rsidRDefault="0011793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="00ED439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24527">
                        <w:rPr>
                          <w:sz w:val="24"/>
                          <w:szCs w:val="24"/>
                        </w:rPr>
                        <w:t>Any Question Please</w:t>
                      </w:r>
                    </w:p>
                    <w:p w:rsidR="0011793C" w:rsidRDefault="0011793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1793C" w:rsidRPr="00ED4393" w:rsidRDefault="00ED439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ED4393">
                        <w:rPr>
                          <w:sz w:val="22"/>
                          <w:szCs w:val="22"/>
                        </w:rPr>
                        <w:t>Contact</w:t>
                      </w:r>
                      <w:r w:rsidR="00031E8D">
                        <w:rPr>
                          <w:sz w:val="22"/>
                          <w:szCs w:val="22"/>
                        </w:rPr>
                        <w:t>:</w:t>
                      </w:r>
                      <w:r w:rsidRPr="00ED4393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031E8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F2046">
                        <w:rPr>
                          <w:sz w:val="22"/>
                          <w:szCs w:val="22"/>
                        </w:rPr>
                        <w:t>ROGER SPITZ</w:t>
                      </w:r>
                      <w:r w:rsidRPr="00ED4393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11793C" w:rsidRPr="00ED4393" w:rsidRDefault="00370579">
                      <w:pPr>
                        <w:rPr>
                          <w:color w:val="4F81BD" w:themeColor="accen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="00031E8D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0F7BC2">
                        <w:rPr>
                          <w:color w:val="4F81BD" w:themeColor="accent1"/>
                          <w:sz w:val="24"/>
                          <w:szCs w:val="24"/>
                          <w:u w:val="single"/>
                        </w:rPr>
                        <w:t>spitzrc@aol.com</w:t>
                      </w:r>
                    </w:p>
                  </w:txbxContent>
                </v:textbox>
              </v:shape>
            </w:pict>
          </mc:Fallback>
        </mc:AlternateContent>
      </w:r>
      <w:r w:rsidR="00521707">
        <w:rPr>
          <w:b/>
          <w:noProof/>
          <w:sz w:val="28"/>
          <w:szCs w:val="28"/>
        </w:rPr>
        <w:t>Biddle Mission Labyrinth Project Board</w:t>
      </w:r>
      <w:r w:rsidR="00124527" w:rsidRPr="00071E6D">
        <w:rPr>
          <w:b/>
          <w:sz w:val="24"/>
          <w:szCs w:val="24"/>
        </w:rPr>
        <w:t xml:space="preserve"> </w:t>
      </w:r>
    </w:p>
    <w:p w14:paraId="32DBEEB2" w14:textId="77777777" w:rsidR="00031E8D" w:rsidRPr="00124527" w:rsidRDefault="00124527" w:rsidP="00FF2046">
      <w:pPr>
        <w:pStyle w:val="NoSpacing"/>
        <w:rPr>
          <w:sz w:val="24"/>
          <w:szCs w:val="24"/>
        </w:rPr>
      </w:pPr>
      <w:r w:rsidRPr="000D0D03">
        <w:t>C/O</w:t>
      </w:r>
      <w:r w:rsidRPr="00124527">
        <w:rPr>
          <w:sz w:val="24"/>
          <w:szCs w:val="24"/>
        </w:rPr>
        <w:t xml:space="preserve"> </w:t>
      </w:r>
      <w:r w:rsidR="003B571E" w:rsidRPr="00071E6D">
        <w:rPr>
          <w:sz w:val="24"/>
          <w:szCs w:val="24"/>
        </w:rPr>
        <w:t>Roger Spitz</w:t>
      </w:r>
      <w:r w:rsidR="00071E6D">
        <w:rPr>
          <w:sz w:val="24"/>
          <w:szCs w:val="24"/>
        </w:rPr>
        <w:t>,</w:t>
      </w:r>
      <w:r w:rsidR="003B571E" w:rsidRPr="00071E6D">
        <w:rPr>
          <w:sz w:val="24"/>
          <w:szCs w:val="24"/>
        </w:rPr>
        <w:t xml:space="preserve"> Chairman</w:t>
      </w:r>
    </w:p>
    <w:p w14:paraId="3A60FE9A" w14:textId="301C325E" w:rsidR="00031E8D" w:rsidRPr="00124527" w:rsidRDefault="002D4974" w:rsidP="00FF204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16 Thornhill Ct.</w:t>
      </w:r>
    </w:p>
    <w:p w14:paraId="36142EEA" w14:textId="580CF5E2" w:rsidR="003A3D99" w:rsidRPr="00124527" w:rsidRDefault="00770B14" w:rsidP="00031E8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Carlisle</w:t>
      </w:r>
      <w:r w:rsidR="007B6F79">
        <w:rPr>
          <w:sz w:val="24"/>
          <w:szCs w:val="24"/>
        </w:rPr>
        <w:t>,</w:t>
      </w:r>
      <w:r w:rsidR="00031E8D" w:rsidRPr="00124527">
        <w:rPr>
          <w:sz w:val="24"/>
          <w:szCs w:val="24"/>
        </w:rPr>
        <w:t xml:space="preserve"> PA 1701</w:t>
      </w:r>
      <w:r w:rsidR="002D4974">
        <w:rPr>
          <w:sz w:val="24"/>
          <w:szCs w:val="24"/>
        </w:rPr>
        <w:t>5</w:t>
      </w:r>
    </w:p>
    <w:sectPr w:rsidR="003A3D99" w:rsidRPr="00124527" w:rsidSect="004457DA">
      <w:type w:val="continuous"/>
      <w:pgSz w:w="12240" w:h="15840"/>
      <w:pgMar w:top="360" w:right="3024" w:bottom="360" w:left="108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24632"/>
    <w:multiLevelType w:val="hybridMultilevel"/>
    <w:tmpl w:val="3F481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0263F"/>
    <w:multiLevelType w:val="hybridMultilevel"/>
    <w:tmpl w:val="E6D61E7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F051F"/>
    <w:multiLevelType w:val="hybridMultilevel"/>
    <w:tmpl w:val="400A3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1490E"/>
    <w:multiLevelType w:val="hybridMultilevel"/>
    <w:tmpl w:val="BB6A6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23472"/>
    <w:multiLevelType w:val="hybridMultilevel"/>
    <w:tmpl w:val="89C6E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5BA"/>
    <w:rsid w:val="00031E8D"/>
    <w:rsid w:val="000330AD"/>
    <w:rsid w:val="00071E6D"/>
    <w:rsid w:val="000D0D03"/>
    <w:rsid w:val="000E66FA"/>
    <w:rsid w:val="000F7BC2"/>
    <w:rsid w:val="0011793C"/>
    <w:rsid w:val="00124527"/>
    <w:rsid w:val="001334BC"/>
    <w:rsid w:val="001654F5"/>
    <w:rsid w:val="001A1820"/>
    <w:rsid w:val="001E5C58"/>
    <w:rsid w:val="002A09A3"/>
    <w:rsid w:val="002B4F12"/>
    <w:rsid w:val="002D4974"/>
    <w:rsid w:val="00370579"/>
    <w:rsid w:val="00375FED"/>
    <w:rsid w:val="003A3D99"/>
    <w:rsid w:val="003B571E"/>
    <w:rsid w:val="00402DBE"/>
    <w:rsid w:val="004107F7"/>
    <w:rsid w:val="004457DA"/>
    <w:rsid w:val="0046420D"/>
    <w:rsid w:val="00482E63"/>
    <w:rsid w:val="00521707"/>
    <w:rsid w:val="005B7B23"/>
    <w:rsid w:val="006A694E"/>
    <w:rsid w:val="006E6532"/>
    <w:rsid w:val="00770B14"/>
    <w:rsid w:val="007A72A5"/>
    <w:rsid w:val="007B6F79"/>
    <w:rsid w:val="007D0A05"/>
    <w:rsid w:val="007F1F85"/>
    <w:rsid w:val="007F45BA"/>
    <w:rsid w:val="00846359"/>
    <w:rsid w:val="00890208"/>
    <w:rsid w:val="008A0EDC"/>
    <w:rsid w:val="008C6E15"/>
    <w:rsid w:val="008F02F3"/>
    <w:rsid w:val="0091264C"/>
    <w:rsid w:val="00965E45"/>
    <w:rsid w:val="009842FF"/>
    <w:rsid w:val="00992DEF"/>
    <w:rsid w:val="009B727B"/>
    <w:rsid w:val="009D4134"/>
    <w:rsid w:val="009F4F29"/>
    <w:rsid w:val="00B70C05"/>
    <w:rsid w:val="00B86A33"/>
    <w:rsid w:val="00BC0EC2"/>
    <w:rsid w:val="00C04844"/>
    <w:rsid w:val="00C073AC"/>
    <w:rsid w:val="00C554E8"/>
    <w:rsid w:val="00CA1A61"/>
    <w:rsid w:val="00D154D6"/>
    <w:rsid w:val="00D2372E"/>
    <w:rsid w:val="00D24859"/>
    <w:rsid w:val="00D47BC0"/>
    <w:rsid w:val="00DC52FB"/>
    <w:rsid w:val="00DC7ABC"/>
    <w:rsid w:val="00E556FB"/>
    <w:rsid w:val="00ED4393"/>
    <w:rsid w:val="00EF6F7C"/>
    <w:rsid w:val="00F073D3"/>
    <w:rsid w:val="00FF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9B0A8A"/>
  <w15:docId w15:val="{C57D8A55-5864-4C1E-8C1C-2D909D3FA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57D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34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3A3D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6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esktop\ORDER%20FORMS\jesus%20the%20good%20shephe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jesus the good shepherd</Template>
  <TotalTime>0</TotalTime>
  <Pages>1</Pages>
  <Words>217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Holly Hoffman</cp:lastModifiedBy>
  <cp:revision>2</cp:revision>
  <cp:lastPrinted>2016-03-20T23:22:00Z</cp:lastPrinted>
  <dcterms:created xsi:type="dcterms:W3CDTF">2018-07-28T18:26:00Z</dcterms:created>
  <dcterms:modified xsi:type="dcterms:W3CDTF">2018-07-28T18:26:00Z</dcterms:modified>
</cp:coreProperties>
</file>